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EBB" w:rsidRDefault="009B6B29" w:rsidP="00292EBB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292EBB" w:rsidRDefault="00292EBB" w:rsidP="00292EBB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292EBB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92EBB" w:rsidRPr="00CE7DC6" w:rsidRDefault="009B6B29" w:rsidP="00292EBB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BB" w:rsidRPr="00D635C4" w:rsidRDefault="008C762E" w:rsidP="008C762E">
            <w:pPr>
              <w:rPr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8C762E" w:rsidTr="00292EBB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C762E" w:rsidRPr="00CE7DC6" w:rsidRDefault="008C762E" w:rsidP="008C762E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E" w:rsidRPr="00D635C4" w:rsidRDefault="008C762E" w:rsidP="008C762E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8C762E" w:rsidTr="00292EBB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C762E" w:rsidRPr="00CE7DC6" w:rsidRDefault="008C762E" w:rsidP="008C762E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2E" w:rsidRDefault="008C762E" w:rsidP="008C762E"/>
        </w:tc>
      </w:tr>
    </w:tbl>
    <w:p w:rsidR="00292EBB" w:rsidRDefault="00292EBB" w:rsidP="00292EBB">
      <w:pPr>
        <w:rPr>
          <w:rtl/>
        </w:rPr>
      </w:pPr>
    </w:p>
    <w:p w:rsidR="00292EBB" w:rsidRDefault="00292EBB" w:rsidP="00292EBB">
      <w:pPr>
        <w:rPr>
          <w:rtl/>
        </w:rPr>
      </w:pPr>
    </w:p>
    <w:p w:rsidR="00292EBB" w:rsidRDefault="00292EBB" w:rsidP="00292EBB">
      <w:pPr>
        <w:rPr>
          <w:rtl/>
        </w:rPr>
      </w:pPr>
    </w:p>
    <w:p w:rsidR="00292EBB" w:rsidRDefault="00292EBB" w:rsidP="00292EBB">
      <w:pPr>
        <w:rPr>
          <w:rtl/>
        </w:rPr>
      </w:pPr>
    </w:p>
    <w:p w:rsidR="00292EBB" w:rsidRDefault="00292EBB" w:rsidP="00292EBB">
      <w:pPr>
        <w:rPr>
          <w:rtl/>
        </w:rPr>
      </w:pPr>
    </w:p>
    <w:p w:rsidR="00292EBB" w:rsidRDefault="00292EBB" w:rsidP="00292EBB">
      <w:pPr>
        <w:rPr>
          <w:rtl/>
        </w:rPr>
      </w:pPr>
    </w:p>
    <w:p w:rsidR="00292EBB" w:rsidRDefault="009B6B29" w:rsidP="00292EBB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92EBB" w:rsidRDefault="00292EBB" w:rsidP="00292EBB">
      <w:pPr>
        <w:jc w:val="both"/>
        <w:rPr>
          <w:rFonts w:ascii="Arial" w:hAnsi="Arial"/>
          <w:b/>
          <w:sz w:val="22"/>
          <w:szCs w:val="22"/>
          <w:rtl/>
        </w:rPr>
      </w:pPr>
    </w:p>
    <w:p w:rsidR="00292EBB" w:rsidRPr="00AF57E9" w:rsidRDefault="009B6B29" w:rsidP="00292EBB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92EBB" w:rsidRPr="00AF57E9" w:rsidRDefault="00292EBB" w:rsidP="00292EBB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6E331F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92EBB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6E331F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BB" w:rsidRPr="00AF57E9" w:rsidRDefault="00B52707" w:rsidP="005A2E96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רישוי </w:t>
            </w:r>
            <w:r w:rsidR="002B79C1">
              <w:rPr>
                <w:rFonts w:ascii="Arial" w:hAnsi="Arial" w:hint="cs"/>
                <w:b/>
                <w:sz w:val="22"/>
                <w:szCs w:val="22"/>
                <w:rtl/>
              </w:rPr>
              <w:t>עבור משתמשי מערכת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נוספים לאור </w:t>
            </w:r>
            <w:r w:rsidR="002B79C1"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גידול </w:t>
            </w:r>
            <w:r w:rsidR="002B79C1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במשתמשים כחלק מהמאבק בנגיף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הקורונה</w:t>
            </w:r>
            <w:r w:rsidR="000859AF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</w:p>
        </w:tc>
      </w:tr>
    </w:tbl>
    <w:p w:rsidR="00292EBB" w:rsidRPr="00AF57E9" w:rsidRDefault="00292EBB" w:rsidP="00292EBB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92EBB" w:rsidRPr="00AF57E9" w:rsidRDefault="009B6B29" w:rsidP="005A2E96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5A2E96">
        <w:rPr>
          <w:rFonts w:ascii="Arial" w:hAnsi="Arial"/>
          <w:b/>
          <w:sz w:val="28"/>
          <w:szCs w:val="28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לא</w:t>
      </w:r>
    </w:p>
    <w:p w:rsidR="00292EBB" w:rsidRPr="00AF57E9" w:rsidRDefault="00292EBB" w:rsidP="00292EBB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92EBB" w:rsidRPr="00AF57E9" w:rsidRDefault="009B6B29" w:rsidP="00292EBB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92EBB" w:rsidRPr="00AF57E9" w:rsidRDefault="00292EBB" w:rsidP="00292EBB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92EBB">
        <w:tc>
          <w:tcPr>
            <w:tcW w:w="3085" w:type="dxa"/>
            <w:hideMark/>
          </w:tcPr>
          <w:p w:rsidR="00292EBB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92EBB" w:rsidRPr="00AF57E9" w:rsidRDefault="005A2E96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92EBB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92EBB" w:rsidRPr="00AF57E9" w:rsidRDefault="00292EBB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92EBB" w:rsidRPr="00AF57E9" w:rsidRDefault="00292EBB" w:rsidP="00292EBB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5A2E96" w:rsidTr="005A2E96">
        <w:tc>
          <w:tcPr>
            <w:tcW w:w="2675" w:type="dxa"/>
            <w:shd w:val="clear" w:color="auto" w:fill="E6E6E6"/>
            <w:hideMark/>
          </w:tcPr>
          <w:p w:rsidR="005A2E96" w:rsidRPr="00AF57E9" w:rsidRDefault="005A2E96" w:rsidP="005A2E96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:rsidR="005A2E96" w:rsidRPr="009D0AF4" w:rsidRDefault="005A2E96" w:rsidP="005A2E96">
            <w:pPr>
              <w:bidi w:val="0"/>
              <w:jc w:val="right"/>
            </w:pPr>
            <w:r w:rsidRPr="00A1735E">
              <w:rPr>
                <w:rFonts w:hint="cs"/>
                <w:rtl/>
              </w:rPr>
              <w:t>קונסיסט</w:t>
            </w:r>
            <w:r w:rsidRPr="00A1735E">
              <w:rPr>
                <w:rtl/>
              </w:rPr>
              <w:t xml:space="preserve"> </w:t>
            </w:r>
            <w:r w:rsidRPr="00A1735E">
              <w:rPr>
                <w:rFonts w:hint="cs"/>
                <w:rtl/>
              </w:rPr>
              <w:t>מערכות</w:t>
            </w:r>
            <w:r w:rsidRPr="00A1735E">
              <w:rPr>
                <w:rtl/>
              </w:rPr>
              <w:t xml:space="preserve"> </w:t>
            </w:r>
            <w:r w:rsidRPr="00A1735E">
              <w:rPr>
                <w:rFonts w:hint="cs"/>
                <w:rtl/>
              </w:rPr>
              <w:t>בע</w:t>
            </w:r>
            <w:r w:rsidRPr="00A1735E">
              <w:rPr>
                <w:rtl/>
              </w:rPr>
              <w:t>"</w:t>
            </w:r>
            <w:r w:rsidRPr="00A1735E">
              <w:rPr>
                <w:rFonts w:hint="cs"/>
                <w:rtl/>
              </w:rPr>
              <w:t>מ</w:t>
            </w:r>
          </w:p>
        </w:tc>
      </w:tr>
      <w:tr w:rsidR="005A2E96" w:rsidTr="005A2E96">
        <w:tc>
          <w:tcPr>
            <w:tcW w:w="2675" w:type="dxa"/>
            <w:shd w:val="clear" w:color="auto" w:fill="E6E6E6"/>
            <w:hideMark/>
          </w:tcPr>
          <w:p w:rsidR="005A2E96" w:rsidRPr="00AF57E9" w:rsidRDefault="005A2E96" w:rsidP="005A2E96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5A2E96" w:rsidRPr="00AF57E9" w:rsidRDefault="005A2E96" w:rsidP="005A2E96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5A2E96" w:rsidRPr="009D0AF4" w:rsidRDefault="005A2E96" w:rsidP="005A2E96">
            <w:pPr>
              <w:bidi w:val="0"/>
              <w:jc w:val="right"/>
            </w:pPr>
            <w:r w:rsidRPr="00A1735E">
              <w:t>511277261</w:t>
            </w:r>
          </w:p>
        </w:tc>
      </w:tr>
      <w:tr w:rsidR="005A2E96" w:rsidTr="005A2E96">
        <w:tc>
          <w:tcPr>
            <w:tcW w:w="2675" w:type="dxa"/>
            <w:shd w:val="clear" w:color="auto" w:fill="E6E6E6"/>
            <w:hideMark/>
          </w:tcPr>
          <w:p w:rsidR="005A2E96" w:rsidRPr="00AF57E9" w:rsidRDefault="005A2E96" w:rsidP="005A2E96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:rsidR="005A2E96" w:rsidRPr="00AF57E9" w:rsidRDefault="005A2E96" w:rsidP="005A2E96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sym w:font="Wingdings" w:char="F078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:rsidR="005A2E96" w:rsidRPr="00AF57E9" w:rsidRDefault="005A2E96" w:rsidP="005A2E96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5A2E96" w:rsidTr="005A2E96">
        <w:tc>
          <w:tcPr>
            <w:tcW w:w="2675" w:type="dxa"/>
            <w:shd w:val="clear" w:color="auto" w:fill="E6E6E6"/>
            <w:hideMark/>
          </w:tcPr>
          <w:p w:rsidR="005A2E96" w:rsidRPr="00AF57E9" w:rsidRDefault="005A2E96" w:rsidP="005A2E96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:rsidR="008B77EC" w:rsidRDefault="00B52707" w:rsidP="008B77EC">
            <w:pPr>
              <w:rPr>
                <w:rtl/>
              </w:rPr>
            </w:pPr>
            <w:r>
              <w:rPr>
                <w:rFonts w:hint="cs"/>
                <w:rtl/>
              </w:rPr>
              <w:t>81,200$ + מע"מ</w:t>
            </w:r>
          </w:p>
          <w:p w:rsidR="005A2E96" w:rsidRPr="009D0AF4" w:rsidRDefault="005A2E96" w:rsidP="008B77EC">
            <w:pPr>
              <w:rPr>
                <w:rtl/>
              </w:rPr>
            </w:pPr>
          </w:p>
        </w:tc>
      </w:tr>
      <w:tr w:rsidR="005A2E96" w:rsidTr="005A2E96">
        <w:tc>
          <w:tcPr>
            <w:tcW w:w="2675" w:type="dxa"/>
            <w:shd w:val="clear" w:color="auto" w:fill="E6E6E6"/>
            <w:hideMark/>
          </w:tcPr>
          <w:p w:rsidR="005A2E96" w:rsidRPr="00AF57E9" w:rsidRDefault="005A2E96" w:rsidP="005A2E96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5A2E96" w:rsidRDefault="005A2E96" w:rsidP="00216170">
            <w:r w:rsidRPr="002D7B6B">
              <w:rPr>
                <w:rtl/>
              </w:rPr>
              <w:t>1/</w:t>
            </w:r>
            <w:r>
              <w:rPr>
                <w:rFonts w:hint="cs"/>
                <w:rtl/>
              </w:rPr>
              <w:t>0</w:t>
            </w:r>
            <w:r w:rsidR="00216170">
              <w:rPr>
                <w:rFonts w:hint="cs"/>
                <w:rtl/>
              </w:rPr>
              <w:t>1</w:t>
            </w:r>
            <w:r w:rsidRPr="002D7B6B">
              <w:rPr>
                <w:rtl/>
              </w:rPr>
              <w:t>/</w:t>
            </w:r>
            <w:r>
              <w:rPr>
                <w:rFonts w:hint="cs"/>
                <w:rtl/>
              </w:rPr>
              <w:t>202</w:t>
            </w:r>
            <w:r w:rsidR="00216170">
              <w:rPr>
                <w:rFonts w:hint="cs"/>
                <w:rtl/>
              </w:rPr>
              <w:t>2</w:t>
            </w:r>
            <w:r w:rsidRPr="002D7B6B">
              <w:rPr>
                <w:rtl/>
              </w:rPr>
              <w:t xml:space="preserve"> </w:t>
            </w:r>
            <w:r w:rsidRPr="002D7B6B">
              <w:rPr>
                <w:rFonts w:hint="cs"/>
                <w:rtl/>
              </w:rPr>
              <w:t>עד</w:t>
            </w:r>
            <w:r>
              <w:rPr>
                <w:rtl/>
              </w:rPr>
              <w:t xml:space="preserve"> 31/12/</w:t>
            </w:r>
            <w:r>
              <w:rPr>
                <w:rFonts w:hint="cs"/>
                <w:rtl/>
              </w:rPr>
              <w:t>202</w:t>
            </w:r>
            <w:r w:rsidR="00216170">
              <w:rPr>
                <w:rFonts w:hint="cs"/>
                <w:rtl/>
              </w:rPr>
              <w:t>2</w:t>
            </w:r>
          </w:p>
        </w:tc>
      </w:tr>
    </w:tbl>
    <w:p w:rsidR="00292EBB" w:rsidRPr="00AF57E9" w:rsidRDefault="00292EBB" w:rsidP="00292EBB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92EBB" w:rsidRPr="00AF57E9" w:rsidRDefault="009B6B29" w:rsidP="00292EBB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92EBB" w:rsidRPr="00AF57E9" w:rsidRDefault="009B6B29" w:rsidP="00292EBB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92EBB" w:rsidRPr="00AF57E9" w:rsidRDefault="00292EBB" w:rsidP="00292EBB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92EBB" w:rsidRPr="00AF57E9" w:rsidRDefault="009B6B29" w:rsidP="00292EBB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92EBB" w:rsidRPr="00AF57E9" w:rsidRDefault="009B6B29" w:rsidP="00292EBB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92EBB" w:rsidRPr="00AF57E9" w:rsidRDefault="009B6B29" w:rsidP="00292EBB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92EBB" w:rsidRPr="00AF57E9" w:rsidRDefault="009B6B29" w:rsidP="00292EBB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92EBB" w:rsidRPr="00AF57E9" w:rsidRDefault="00292EBB" w:rsidP="00292EBB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5A2E9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96" w:rsidRPr="00A1735E" w:rsidRDefault="005A2E96" w:rsidP="005A2E96">
            <w:p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המוצר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/>
                <w:b/>
                <w:sz w:val="22"/>
                <w:szCs w:val="22"/>
              </w:rPr>
              <w:t>SysAid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פותח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על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ידי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חב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' 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ab/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סיסאייד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טכנולוגיות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בע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ולמיטב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ידיעת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הח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,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בישראל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משווק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ונתמך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הוא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בלעדית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על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ידי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חב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'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קונסיסט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מערכות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בע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. </w:t>
            </w:r>
          </w:p>
          <w:p w:rsidR="005A2E96" w:rsidRDefault="005A2E96" w:rsidP="005A2E96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לעיון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נוסף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ר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'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אתר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האינטרנט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של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המוצר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,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בדף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"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החברה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:</w:t>
            </w:r>
          </w:p>
          <w:p w:rsidR="005A2E96" w:rsidRDefault="00B110DD" w:rsidP="005A2E96">
            <w:pPr>
              <w:bidi w:val="0"/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hyperlink r:id="rId11" w:history="1">
              <w:r w:rsidR="005A2E96" w:rsidRPr="001D463B">
                <w:rPr>
                  <w:rStyle w:val="Hyperlink"/>
                  <w:rFonts w:ascii="Arial" w:hAnsi="Arial"/>
                  <w:b/>
                  <w:sz w:val="22"/>
                  <w:szCs w:val="22"/>
                </w:rPr>
                <w:t>https://www.sysaid.co.il/</w:t>
              </w:r>
              <w:r w:rsidR="005A2E96" w:rsidRPr="001D463B">
                <w:rPr>
                  <w:rStyle w:val="Hyperlink"/>
                  <w:rFonts w:ascii="Arial" w:hAnsi="Arial" w:hint="cs"/>
                  <w:b/>
                  <w:sz w:val="22"/>
                  <w:szCs w:val="22"/>
                  <w:rtl/>
                </w:rPr>
                <w:t>החברה</w:t>
              </w:r>
            </w:hyperlink>
          </w:p>
          <w:p w:rsidR="00292EBB" w:rsidRPr="00AF57E9" w:rsidRDefault="005A2E96" w:rsidP="005A2E9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מן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האמור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לעיל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עולה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כי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חברת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קונסיסט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מערכות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בע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היא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הספק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היחיד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המסוגל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לספק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למשרד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הבריאות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את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השירות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המבוקש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ועל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כן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מבקש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האגף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להתקשר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עם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ספק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זה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כ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ספק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1735E">
              <w:rPr>
                <w:rFonts w:ascii="Arial" w:hAnsi="Arial" w:hint="cs"/>
                <w:b/>
                <w:sz w:val="22"/>
                <w:szCs w:val="22"/>
                <w:rtl/>
              </w:rPr>
              <w:t>יחיד</w:t>
            </w:r>
            <w:r w:rsidRPr="00A1735E">
              <w:rPr>
                <w:rFonts w:ascii="Arial" w:hAnsi="Arial"/>
                <w:b/>
                <w:sz w:val="22"/>
                <w:szCs w:val="22"/>
                <w:rtl/>
              </w:rPr>
              <w:t>".</w:t>
            </w:r>
          </w:p>
        </w:tc>
      </w:tr>
    </w:tbl>
    <w:p w:rsidR="00292EBB" w:rsidRPr="00AF57E9" w:rsidRDefault="00292EBB" w:rsidP="00292EBB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92EBB" w:rsidRPr="00AF57E9" w:rsidRDefault="009B6B29" w:rsidP="00292EBB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92EBB" w:rsidRPr="00AF57E9" w:rsidRDefault="00292EBB" w:rsidP="00292EBB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92EBB" w:rsidRPr="00AF57E9" w:rsidRDefault="009B6B29" w:rsidP="00292EBB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92EB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BB" w:rsidRPr="00216170" w:rsidRDefault="006E331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1617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אפרת סיימון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BB" w:rsidRPr="00216170" w:rsidRDefault="006E331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1617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תחום מטה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BB" w:rsidRPr="00AF57E9" w:rsidRDefault="00292EB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92EB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92EBB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92EBB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92EBB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92EBB" w:rsidRDefault="00292EBB" w:rsidP="00292EBB">
      <w:pPr>
        <w:rPr>
          <w:rtl/>
        </w:rPr>
      </w:pPr>
    </w:p>
    <w:p w:rsidR="000859AF" w:rsidRPr="00572407" w:rsidRDefault="000859AF" w:rsidP="000859AF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0859AF" w:rsidRDefault="000859AF" w:rsidP="000859AF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0859AF" w:rsidRPr="00AF57E9" w:rsidTr="0031413E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AF" w:rsidRPr="0053500C" w:rsidRDefault="00CC051A" w:rsidP="0031413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AF" w:rsidRPr="0053500C" w:rsidRDefault="000859AF" w:rsidP="0031413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AF" w:rsidRPr="00AF57E9" w:rsidRDefault="00CC051A" w:rsidP="0031413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099" cy="419100"/>
                  <wp:effectExtent l="0" t="0" r="635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545" cy="421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9AF" w:rsidRPr="00AF57E9" w:rsidTr="0031413E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859AF" w:rsidRPr="00AF57E9" w:rsidRDefault="000859AF" w:rsidP="0031413E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859AF" w:rsidRPr="00AF57E9" w:rsidRDefault="000859AF" w:rsidP="0031413E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859AF" w:rsidRPr="00AF57E9" w:rsidRDefault="000859AF" w:rsidP="0031413E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0932AD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חתימה</w:t>
            </w:r>
          </w:p>
        </w:tc>
      </w:tr>
    </w:tbl>
    <w:p w:rsidR="000859AF" w:rsidRPr="00817FBA" w:rsidRDefault="000859AF" w:rsidP="00292EBB">
      <w:bookmarkStart w:id="0" w:name="_GoBack"/>
      <w:bookmarkEnd w:id="0"/>
    </w:p>
    <w:sectPr w:rsidR="000859AF" w:rsidRPr="00817FBA" w:rsidSect="00292EB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0DD" w:rsidRDefault="00B110DD">
      <w:r>
        <w:separator/>
      </w:r>
    </w:p>
  </w:endnote>
  <w:endnote w:type="continuationSeparator" w:id="0">
    <w:p w:rsidR="00B110DD" w:rsidRDefault="00B1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292EBB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292EBB" w:rsidRPr="0098529F" w:rsidRDefault="009B6B29" w:rsidP="00292EBB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292EBB" w:rsidRPr="0098529F" w:rsidRDefault="009B6B29" w:rsidP="00292EBB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292EBB" w:rsidRPr="0098529F" w:rsidRDefault="009B6B29" w:rsidP="00292EBB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CC051A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CC051A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292EBB" w:rsidRPr="0098529F" w:rsidRDefault="00292EBB" w:rsidP="00292EBB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292EBB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292EBB" w:rsidRPr="0098529F" w:rsidRDefault="009B6B29" w:rsidP="00292EBB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292EBB" w:rsidRPr="0098529F" w:rsidRDefault="009B6B29" w:rsidP="00292EBB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292EBB" w:rsidRPr="0098529F" w:rsidRDefault="009B6B29" w:rsidP="00292EBB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292EBB" w:rsidRPr="0098529F" w:rsidRDefault="009B6B29" w:rsidP="00292EBB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292EBB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292EBB" w:rsidRPr="001275E5" w:rsidRDefault="009B6B29" w:rsidP="00292EBB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292EBB" w:rsidRPr="00843B72" w:rsidRDefault="009B6B29" w:rsidP="00292EBB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292EBB" w:rsidRPr="00354861" w:rsidRDefault="00292EBB" w:rsidP="00292E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0DD" w:rsidRDefault="00B110DD">
      <w:r>
        <w:separator/>
      </w:r>
    </w:p>
  </w:footnote>
  <w:footnote w:type="continuationSeparator" w:id="0">
    <w:p w:rsidR="00B110DD" w:rsidRDefault="00B11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292EBB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292EBB" w:rsidRPr="005D6483" w:rsidRDefault="009B6B29" w:rsidP="00292EBB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292EBB" w:rsidRPr="005D6483" w:rsidRDefault="009B6B29" w:rsidP="00292EBB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292EBB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292EBB" w:rsidRPr="00D84715" w:rsidRDefault="009B6B29" w:rsidP="00292EBB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292EBB" w:rsidRPr="00CE601A" w:rsidRDefault="009B6B29" w:rsidP="00292EBB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292EBB" w:rsidRPr="00F54EBF" w:rsidRDefault="009B6B29" w:rsidP="00292EBB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292EBB" w:rsidRDefault="009B6B29" w:rsidP="00292EBB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292EBB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292EBB" w:rsidRPr="00F8548C" w:rsidRDefault="009B6B29" w:rsidP="00292EBB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292EBB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292EBB" w:rsidRPr="00D84715" w:rsidRDefault="00292EBB" w:rsidP="00292EBB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292EBB" w:rsidRDefault="00292EBB" w:rsidP="00292EBB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292EBB" w:rsidRPr="00D84715" w:rsidRDefault="00001D45" w:rsidP="00292EBB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292EBB" w:rsidRPr="00F8548C" w:rsidRDefault="009B6B29" w:rsidP="00292EBB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292EBB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292EBB" w:rsidRPr="00D84715" w:rsidRDefault="00292EBB" w:rsidP="00292EBB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292EBB" w:rsidRPr="00D84715" w:rsidRDefault="00292EBB" w:rsidP="00292EBB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292EBB" w:rsidRPr="00106EF7" w:rsidRDefault="009B6B29" w:rsidP="00292EBB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292EBB" w:rsidRPr="00671AFA" w:rsidRDefault="009B6B29" w:rsidP="00292EBB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292EBB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292EBB" w:rsidRPr="00D84715" w:rsidRDefault="00292EBB" w:rsidP="00292EBB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292EBB" w:rsidRPr="00D84715" w:rsidRDefault="00292EBB" w:rsidP="00292EBB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292EBB" w:rsidRPr="00D84715" w:rsidRDefault="009B6B29" w:rsidP="00292EBB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292EBB" w:rsidRPr="00F8548C" w:rsidRDefault="009B6B29" w:rsidP="00292EBB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292EBB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292EBB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292EBB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292EBB" w:rsidRPr="00D84715" w:rsidRDefault="00292EBB" w:rsidP="00292EB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859AF"/>
    <w:rsid w:val="001855E7"/>
    <w:rsid w:val="00216170"/>
    <w:rsid w:val="0023550D"/>
    <w:rsid w:val="00292EBB"/>
    <w:rsid w:val="002B79C1"/>
    <w:rsid w:val="00336CDD"/>
    <w:rsid w:val="003A043B"/>
    <w:rsid w:val="00596F85"/>
    <w:rsid w:val="005A2E96"/>
    <w:rsid w:val="006E331F"/>
    <w:rsid w:val="007548B0"/>
    <w:rsid w:val="008B77EC"/>
    <w:rsid w:val="008C762E"/>
    <w:rsid w:val="009B6B29"/>
    <w:rsid w:val="009F7FB7"/>
    <w:rsid w:val="00B110DD"/>
    <w:rsid w:val="00B52707"/>
    <w:rsid w:val="00CC051A"/>
    <w:rsid w:val="00CD2945"/>
    <w:rsid w:val="00CE3D90"/>
    <w:rsid w:val="00CF703B"/>
    <w:rsid w:val="00D95898"/>
    <w:rsid w:val="00DE24B9"/>
    <w:rsid w:val="00F0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F9D01B"/>
  <w15:docId w15:val="{9FBBBD4C-178B-4F97-92B8-B8BC0436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ysaid.co.il/&#1492;&#1495;&#1489;&#1512;&#1492;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A46924-F677-4FA1-B8F7-5B5DB98C6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377</Words>
  <Characters>1886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Paz</dc:creator>
  <cp:keywords/>
  <dc:description/>
  <cp:lastModifiedBy>אתי מלאייב</cp:lastModifiedBy>
  <cp:revision>2</cp:revision>
  <dcterms:created xsi:type="dcterms:W3CDTF">2021-10-11T08:12:00Z</dcterms:created>
  <dcterms:modified xsi:type="dcterms:W3CDTF">2021-10-11T08:12:00Z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