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EBB" w:rsidRDefault="009B6B29" w:rsidP="00292EB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292EBB" w:rsidRDefault="00292EBB" w:rsidP="00292EB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292EBB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CE7DC6" w:rsidRDefault="009B6B29" w:rsidP="00292E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D635C4" w:rsidRDefault="008C762E" w:rsidP="008C762E">
            <w:pPr>
              <w:rPr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8C762E" w:rsidTr="00292EBB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C762E" w:rsidRPr="00CE7DC6" w:rsidRDefault="008C762E" w:rsidP="008C76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62E" w:rsidRPr="00D635C4" w:rsidRDefault="008C762E" w:rsidP="008C762E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8C762E" w:rsidTr="00292EBB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C762E" w:rsidRPr="00CE7DC6" w:rsidRDefault="008C762E" w:rsidP="008C76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62E" w:rsidRDefault="008C762E" w:rsidP="008C762E"/>
        </w:tc>
      </w:tr>
    </w:tbl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9B6B29" w:rsidP="00292EB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92EBB" w:rsidRDefault="00292EBB" w:rsidP="00292EBB">
      <w:pPr>
        <w:jc w:val="both"/>
        <w:rPr>
          <w:rFonts w:ascii="Arial" w:hAnsi="Arial"/>
          <w:b/>
          <w:sz w:val="22"/>
          <w:szCs w:val="22"/>
          <w:rtl/>
        </w:rPr>
      </w:pP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92EBB" w:rsidRPr="00AF57E9" w:rsidRDefault="00292EBB" w:rsidP="00292EB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E331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6E331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AF57E9" w:rsidRDefault="00B52707" w:rsidP="005A2E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רישוי </w:t>
            </w:r>
            <w:r w:rsidR="002B79C1">
              <w:rPr>
                <w:rFonts w:ascii="Arial" w:hAnsi="Arial" w:hint="cs"/>
                <w:b/>
                <w:sz w:val="22"/>
                <w:szCs w:val="22"/>
                <w:rtl/>
              </w:rPr>
              <w:t>עבור משתמשי מערכת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נוספים לאור </w:t>
            </w:r>
            <w:r w:rsidR="002B79C1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גידול </w:t>
            </w:r>
            <w:r w:rsidR="002B79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במשתמשים כחלק מהמאבק בנגיף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הקורונה</w:t>
            </w:r>
            <w:r w:rsidR="000859A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92EBB" w:rsidRPr="00AF57E9" w:rsidRDefault="009B6B29" w:rsidP="005A2E9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A2E96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92EBB">
        <w:tc>
          <w:tcPr>
            <w:tcW w:w="3085" w:type="dxa"/>
            <w:hideMark/>
          </w:tcPr>
          <w:p w:rsidR="00292E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92EBB" w:rsidRPr="00AF57E9" w:rsidRDefault="005A2E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92E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92EBB" w:rsidRPr="00AF57E9" w:rsidRDefault="00292EB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5A2E96" w:rsidRPr="009D0AF4" w:rsidRDefault="005A2E96" w:rsidP="005A2E96">
            <w:pPr>
              <w:bidi w:val="0"/>
              <w:jc w:val="right"/>
            </w:pPr>
            <w:r w:rsidRPr="00A1735E">
              <w:rPr>
                <w:rFonts w:hint="cs"/>
                <w:rtl/>
              </w:rPr>
              <w:t>קונסיסט</w:t>
            </w:r>
            <w:r w:rsidRPr="00A1735E">
              <w:rPr>
                <w:rtl/>
              </w:rPr>
              <w:t xml:space="preserve"> </w:t>
            </w:r>
            <w:r w:rsidRPr="00A1735E">
              <w:rPr>
                <w:rFonts w:hint="cs"/>
                <w:rtl/>
              </w:rPr>
              <w:t>מערכות</w:t>
            </w:r>
            <w:r w:rsidRPr="00A1735E">
              <w:rPr>
                <w:rtl/>
              </w:rPr>
              <w:t xml:space="preserve"> </w:t>
            </w:r>
            <w:r w:rsidRPr="00A1735E">
              <w:rPr>
                <w:rFonts w:hint="cs"/>
                <w:rtl/>
              </w:rPr>
              <w:t>בע</w:t>
            </w:r>
            <w:r w:rsidRPr="00A1735E">
              <w:rPr>
                <w:rtl/>
              </w:rPr>
              <w:t>"</w:t>
            </w:r>
            <w:r w:rsidRPr="00A1735E">
              <w:rPr>
                <w:rFonts w:hint="cs"/>
                <w:rtl/>
              </w:rPr>
              <w:t>מ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5A2E96" w:rsidRPr="009D0AF4" w:rsidRDefault="005A2E96" w:rsidP="005A2E96">
            <w:pPr>
              <w:bidi w:val="0"/>
              <w:jc w:val="right"/>
            </w:pPr>
            <w:r w:rsidRPr="00A1735E">
              <w:t>511277261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5A2E96" w:rsidRPr="00AF57E9" w:rsidRDefault="005A2E96" w:rsidP="005A2E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5A2E96" w:rsidRPr="00AF57E9" w:rsidRDefault="005A2E96" w:rsidP="005A2E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8B77EC" w:rsidRDefault="00B52707" w:rsidP="008B77EC">
            <w:pPr>
              <w:rPr>
                <w:rtl/>
              </w:rPr>
            </w:pPr>
            <w:r>
              <w:rPr>
                <w:rFonts w:hint="cs"/>
                <w:rtl/>
              </w:rPr>
              <w:t>81,200$ + מע"מ</w:t>
            </w:r>
          </w:p>
          <w:p w:rsidR="005A2E96" w:rsidRPr="009D0AF4" w:rsidRDefault="005A2E96" w:rsidP="008B77EC">
            <w:pPr>
              <w:rPr>
                <w:rtl/>
              </w:rPr>
            </w:pP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5A2E96" w:rsidRDefault="005A2E96" w:rsidP="00216170">
            <w:r w:rsidRPr="002D7B6B">
              <w:rPr>
                <w:rtl/>
              </w:rPr>
              <w:t>1/</w:t>
            </w:r>
            <w:r>
              <w:rPr>
                <w:rFonts w:hint="cs"/>
                <w:rtl/>
              </w:rPr>
              <w:t>0</w:t>
            </w:r>
            <w:r w:rsidR="00216170">
              <w:rPr>
                <w:rFonts w:hint="cs"/>
                <w:rtl/>
              </w:rPr>
              <w:t>1</w:t>
            </w:r>
            <w:r w:rsidRPr="002D7B6B">
              <w:rPr>
                <w:rtl/>
              </w:rPr>
              <w:t>/</w:t>
            </w:r>
            <w:r>
              <w:rPr>
                <w:rFonts w:hint="cs"/>
                <w:rtl/>
              </w:rPr>
              <w:t>202</w:t>
            </w:r>
            <w:r w:rsidR="00216170">
              <w:rPr>
                <w:rFonts w:hint="cs"/>
                <w:rtl/>
              </w:rPr>
              <w:t>2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>
              <w:rPr>
                <w:rtl/>
              </w:rPr>
              <w:t xml:space="preserve"> 31/12/</w:t>
            </w:r>
            <w:r>
              <w:rPr>
                <w:rFonts w:hint="cs"/>
                <w:rtl/>
              </w:rPr>
              <w:t>202</w:t>
            </w:r>
            <w:r w:rsidR="00216170">
              <w:rPr>
                <w:rFonts w:hint="cs"/>
                <w:rtl/>
              </w:rPr>
              <w:t>2</w:t>
            </w: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92EBB" w:rsidRPr="00AF57E9" w:rsidRDefault="009B6B29" w:rsidP="00292EBB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92EBB" w:rsidRPr="00AF57E9" w:rsidRDefault="009B6B29" w:rsidP="00292EBB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92EBB" w:rsidRPr="00AF57E9" w:rsidRDefault="00292EBB" w:rsidP="00292EBB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92EBB" w:rsidRPr="00AF57E9" w:rsidRDefault="009B6B29" w:rsidP="00292EB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A2E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E96" w:rsidRPr="00A1735E" w:rsidRDefault="005A2E96" w:rsidP="005A2E96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/>
                <w:b/>
                <w:sz w:val="22"/>
                <w:szCs w:val="22"/>
              </w:rPr>
              <w:t>SysAid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פותח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סיסאייד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ולמיטב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ידיעת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משווק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ונתמך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הוא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בלעדית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קונסיסט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:rsidR="005A2E96" w:rsidRDefault="005A2E96" w:rsidP="005A2E96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לעיון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נוסף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אתר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האינטרנט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בדף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  <w:p w:rsidR="005A2E96" w:rsidRDefault="00B110DD" w:rsidP="005A2E96">
            <w:pPr>
              <w:bidi w:val="0"/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hyperlink r:id="rId11" w:history="1">
              <w:r w:rsidR="005A2E96" w:rsidRPr="001D463B">
                <w:rPr>
                  <w:rStyle w:val="Hyperlink"/>
                  <w:rFonts w:ascii="Arial" w:hAnsi="Arial"/>
                  <w:b/>
                  <w:sz w:val="22"/>
                  <w:szCs w:val="22"/>
                </w:rPr>
                <w:t>https://www.sysaid.co.il/</w:t>
              </w:r>
              <w:r w:rsidR="005A2E96" w:rsidRPr="001D463B">
                <w:rPr>
                  <w:rStyle w:val="Hyperlink"/>
                  <w:rFonts w:ascii="Arial" w:hAnsi="Arial" w:hint="cs"/>
                  <w:b/>
                  <w:sz w:val="22"/>
                  <w:szCs w:val="22"/>
                  <w:rtl/>
                </w:rPr>
                <w:t>החברה</w:t>
              </w:r>
            </w:hyperlink>
          </w:p>
          <w:p w:rsidR="00292EBB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האמור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לעיל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עולה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קונסיסט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היחיד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המסוגל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המבוקש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מבקש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האגף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להתקשר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".</w:t>
            </w:r>
          </w:p>
        </w:tc>
      </w:tr>
    </w:tbl>
    <w:p w:rsidR="00292EBB" w:rsidRPr="00AF57E9" w:rsidRDefault="00292EBB" w:rsidP="00292EB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92E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216170" w:rsidRDefault="006E33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1617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אפרת סיימון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216170" w:rsidRDefault="006E33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1617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תחום מטה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AF57E9" w:rsidRDefault="00292EB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92E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92EBB" w:rsidRDefault="00292EBB" w:rsidP="00292EBB">
      <w:pPr>
        <w:rPr>
          <w:rtl/>
        </w:rPr>
      </w:pPr>
    </w:p>
    <w:p w:rsidR="000859AF" w:rsidRPr="00572407" w:rsidRDefault="000859AF" w:rsidP="000859A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0859AF" w:rsidRDefault="000859AF" w:rsidP="000859A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0859AF" w:rsidRPr="00AF57E9" w:rsidTr="003141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53500C" w:rsidRDefault="00CC051A" w:rsidP="0031413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53500C" w:rsidRDefault="000859AF" w:rsidP="0031413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AF57E9" w:rsidRDefault="00CC051A" w:rsidP="003141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1910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4213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59AF" w:rsidRPr="00AF57E9" w:rsidTr="003141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32AD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0859AF" w:rsidRPr="00817FBA" w:rsidRDefault="000859AF" w:rsidP="00292EBB">
      <w:bookmarkStart w:id="0" w:name="_GoBack"/>
      <w:bookmarkEnd w:id="0"/>
    </w:p>
    <w:sectPr w:rsidR="000859AF" w:rsidRPr="00817FBA" w:rsidSect="00292EB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10DD" w:rsidRDefault="00B110DD">
      <w:r>
        <w:separator/>
      </w:r>
    </w:p>
  </w:endnote>
  <w:endnote w:type="continuationSeparator" w:id="0">
    <w:p w:rsidR="00B110DD" w:rsidRDefault="00B11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292E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9B6B29" w:rsidP="00292EB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C051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C051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292EBB" w:rsidP="00292EB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292E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292EBB" w:rsidRPr="0098529F" w:rsidRDefault="009B6B29" w:rsidP="00292E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292EB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292EBB" w:rsidRPr="001275E5" w:rsidRDefault="009B6B29" w:rsidP="00292EB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292EBB" w:rsidRPr="00843B72" w:rsidRDefault="009B6B29" w:rsidP="00292EB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292EBB" w:rsidRPr="00354861" w:rsidRDefault="00292EBB" w:rsidP="00292EB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10DD" w:rsidRDefault="00B110DD">
      <w:r>
        <w:separator/>
      </w:r>
    </w:p>
  </w:footnote>
  <w:footnote w:type="continuationSeparator" w:id="0">
    <w:p w:rsidR="00B110DD" w:rsidRDefault="00B110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292EB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292EBB" w:rsidRPr="005D6483" w:rsidRDefault="009B6B29" w:rsidP="00292E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292EBB" w:rsidRPr="005D6483" w:rsidRDefault="009B6B29" w:rsidP="00292E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9B6B29" w:rsidP="00292EB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292EBB" w:rsidRPr="00CE601A" w:rsidRDefault="009B6B29" w:rsidP="00292EB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292EBB" w:rsidRPr="00F54EBF" w:rsidRDefault="009B6B29" w:rsidP="00292EB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292EBB" w:rsidRDefault="009B6B29" w:rsidP="00292EBB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D84715" w:rsidRDefault="00001D45" w:rsidP="00292EB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Pr="00D84715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106EF7" w:rsidRDefault="009B6B29" w:rsidP="00292EB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671AFA" w:rsidRDefault="009B6B29" w:rsidP="00292EB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Pr="00D84715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D84715" w:rsidRDefault="009B6B29" w:rsidP="00292EB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292EB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292EBB" w:rsidRPr="00D84715" w:rsidRDefault="00292EBB" w:rsidP="00292EB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59AF"/>
    <w:rsid w:val="001855E7"/>
    <w:rsid w:val="00216170"/>
    <w:rsid w:val="0023550D"/>
    <w:rsid w:val="00292EBB"/>
    <w:rsid w:val="002B79C1"/>
    <w:rsid w:val="00336CDD"/>
    <w:rsid w:val="003A043B"/>
    <w:rsid w:val="00596F85"/>
    <w:rsid w:val="005A2E96"/>
    <w:rsid w:val="006E331F"/>
    <w:rsid w:val="007548B0"/>
    <w:rsid w:val="008B77EC"/>
    <w:rsid w:val="008C762E"/>
    <w:rsid w:val="009B6B29"/>
    <w:rsid w:val="009F7FB7"/>
    <w:rsid w:val="00B110DD"/>
    <w:rsid w:val="00B52707"/>
    <w:rsid w:val="00CC051A"/>
    <w:rsid w:val="00CD2945"/>
    <w:rsid w:val="00CE3D90"/>
    <w:rsid w:val="00CF703B"/>
    <w:rsid w:val="00D95898"/>
    <w:rsid w:val="00DE24B9"/>
    <w:rsid w:val="00F00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F9D01B"/>
  <w15:docId w15:val="{9FBBBD4C-178B-4F97-92B8-B8BC0436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ysaid.co.il/&#1492;&#1495;&#1489;&#1512;&#1492;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A46924-F677-4FA1-B8F7-5B5DB98C6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377</Words>
  <Characters>1886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אתי מלאייב</cp:lastModifiedBy>
  <cp:revision>2</cp:revision>
  <dcterms:created xsi:type="dcterms:W3CDTF">2021-10-11T08:12:00Z</dcterms:created>
  <dcterms:modified xsi:type="dcterms:W3CDTF">2021-10-11T08:12:00Z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